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0"/>
        <w:gridCol w:w="172"/>
        <w:gridCol w:w="653"/>
        <w:gridCol w:w="427"/>
        <w:gridCol w:w="539"/>
        <w:gridCol w:w="107"/>
        <w:gridCol w:w="462"/>
        <w:gridCol w:w="1410"/>
        <w:gridCol w:w="4950"/>
      </w:tblGrid>
      <w:tr w:rsidR="00C9238F" w:rsidRPr="00C9238F" w14:paraId="677ACF71" w14:textId="77777777" w:rsidTr="00576892">
        <w:sdt>
          <w:sdtPr>
            <w:id w:val="1621259925"/>
            <w:placeholder>
              <w:docPart w:val="0EE9181F56C241F3A6E04D574A16B5A3"/>
            </w:placeholder>
            <w:temporary/>
            <w:showingPlcHdr/>
            <w15:appearance w15:val="hidden"/>
          </w:sdtPr>
          <w:sdtContent>
            <w:tc>
              <w:tcPr>
                <w:tcW w:w="1011" w:type="pct"/>
                <w:gridSpan w:val="4"/>
                <w:vAlign w:val="bottom"/>
              </w:tcPr>
              <w:p w14:paraId="218EE580" w14:textId="77777777" w:rsidR="00C9238F" w:rsidRPr="00C9238F" w:rsidRDefault="00C96307" w:rsidP="00576892">
                <w:pPr>
                  <w:spacing w:before="240"/>
                </w:pPr>
                <w:r w:rsidRPr="00576892">
                  <w:t>First Name</w:t>
                </w:r>
              </w:p>
            </w:tc>
          </w:sdtContent>
        </w:sdt>
        <w:tc>
          <w:tcPr>
            <w:tcW w:w="3989" w:type="pct"/>
            <w:gridSpan w:val="5"/>
            <w:tcBorders>
              <w:bottom w:val="single" w:sz="4" w:space="0" w:color="auto"/>
            </w:tcBorders>
            <w:vAlign w:val="bottom"/>
          </w:tcPr>
          <w:p w14:paraId="02072749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74B3D83E" w14:textId="77777777" w:rsidTr="00576892">
        <w:sdt>
          <w:sdtPr>
            <w:id w:val="-1470592894"/>
            <w:placeholder>
              <w:docPart w:val="F72CF88DD4564AFFB954AA12F6644C01"/>
            </w:placeholder>
            <w:temporary/>
            <w:showingPlcHdr/>
            <w15:appearance w15:val="hidden"/>
          </w:sdtPr>
          <w:sdtContent>
            <w:tc>
              <w:tcPr>
                <w:tcW w:w="1011" w:type="pct"/>
                <w:gridSpan w:val="4"/>
                <w:vAlign w:val="bottom"/>
              </w:tcPr>
              <w:p w14:paraId="6D751D88" w14:textId="77777777" w:rsidR="00C9238F" w:rsidRPr="00C9238F" w:rsidRDefault="00C96307" w:rsidP="00576892">
                <w:pPr>
                  <w:spacing w:before="240"/>
                </w:pPr>
                <w:r w:rsidRPr="00576892">
                  <w:t>Last Name</w:t>
                </w:r>
              </w:p>
            </w:tc>
          </w:sdtContent>
        </w:sdt>
        <w:tc>
          <w:tcPr>
            <w:tcW w:w="3989" w:type="pct"/>
            <w:gridSpan w:val="5"/>
            <w:tcBorders>
              <w:bottom w:val="single" w:sz="4" w:space="0" w:color="auto"/>
            </w:tcBorders>
            <w:vAlign w:val="bottom"/>
          </w:tcPr>
          <w:p w14:paraId="40FAE870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29789681" w14:textId="77777777" w:rsidTr="00576892">
        <w:tc>
          <w:tcPr>
            <w:tcW w:w="1011" w:type="pct"/>
            <w:gridSpan w:val="4"/>
            <w:vAlign w:val="bottom"/>
          </w:tcPr>
          <w:p w14:paraId="327BAE46" w14:textId="3A23AA7B" w:rsidR="00C9238F" w:rsidRPr="00C9238F" w:rsidRDefault="009E16A7" w:rsidP="00576892">
            <w:pPr>
              <w:spacing w:before="240"/>
            </w:pPr>
            <w:r>
              <w:t>Business Name</w:t>
            </w:r>
          </w:p>
        </w:tc>
        <w:tc>
          <w:tcPr>
            <w:tcW w:w="3989" w:type="pct"/>
            <w:gridSpan w:val="5"/>
            <w:tcBorders>
              <w:bottom w:val="single" w:sz="4" w:space="0" w:color="auto"/>
            </w:tcBorders>
            <w:vAlign w:val="bottom"/>
          </w:tcPr>
          <w:p w14:paraId="4DD96EB3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6990287A" w14:textId="77777777" w:rsidTr="00576892">
        <w:tc>
          <w:tcPr>
            <w:tcW w:w="1011" w:type="pct"/>
            <w:gridSpan w:val="4"/>
            <w:vAlign w:val="bottom"/>
          </w:tcPr>
          <w:p w14:paraId="1232A5AA" w14:textId="12533C6B" w:rsidR="00C9238F" w:rsidRPr="00C9238F" w:rsidRDefault="009E16A7" w:rsidP="00576892">
            <w:pPr>
              <w:spacing w:before="240"/>
            </w:pPr>
            <w:r>
              <w:t>Website</w:t>
            </w:r>
          </w:p>
        </w:tc>
        <w:tc>
          <w:tcPr>
            <w:tcW w:w="3989" w:type="pct"/>
            <w:gridSpan w:val="5"/>
            <w:tcBorders>
              <w:bottom w:val="single" w:sz="4" w:space="0" w:color="auto"/>
            </w:tcBorders>
            <w:vAlign w:val="bottom"/>
          </w:tcPr>
          <w:p w14:paraId="3C0A1338" w14:textId="77777777" w:rsidR="00C9238F" w:rsidRPr="00C9238F" w:rsidRDefault="00C9238F" w:rsidP="00576892">
            <w:pPr>
              <w:spacing w:before="240"/>
            </w:pPr>
          </w:p>
        </w:tc>
      </w:tr>
      <w:tr w:rsidR="009E16A7" w:rsidRPr="00C9238F" w14:paraId="19A2657A" w14:textId="77777777" w:rsidTr="009E16A7">
        <w:trPr>
          <w:gridAfter w:val="5"/>
          <w:wAfter w:w="3989" w:type="pct"/>
          <w:trHeight w:val="674"/>
        </w:trPr>
        <w:tc>
          <w:tcPr>
            <w:tcW w:w="1011" w:type="pct"/>
            <w:gridSpan w:val="4"/>
            <w:vAlign w:val="bottom"/>
          </w:tcPr>
          <w:p w14:paraId="5A6DC80E" w14:textId="0886A834" w:rsidR="009E16A7" w:rsidRPr="00C9238F" w:rsidRDefault="009E16A7" w:rsidP="009E16A7">
            <w:pPr>
              <w:spacing w:before="240"/>
            </w:pPr>
          </w:p>
        </w:tc>
      </w:tr>
      <w:tr w:rsidR="009E16A7" w:rsidRPr="00C9238F" w14:paraId="42AC9E4A" w14:textId="77777777" w:rsidTr="00576892">
        <w:sdt>
          <w:sdtPr>
            <w:id w:val="-965116832"/>
            <w:placeholder>
              <w:docPart w:val="AB4BDB1D366041459FD041D8DB35B2D7"/>
            </w:placeholder>
            <w:temporary/>
            <w:showingPlcHdr/>
            <w15:appearance w15:val="hidden"/>
          </w:sdtPr>
          <w:sdtContent>
            <w:tc>
              <w:tcPr>
                <w:tcW w:w="1011" w:type="pct"/>
                <w:gridSpan w:val="4"/>
                <w:vAlign w:val="bottom"/>
              </w:tcPr>
              <w:p w14:paraId="061BC082" w14:textId="77777777" w:rsidR="009E16A7" w:rsidRPr="00C9238F" w:rsidRDefault="009E16A7" w:rsidP="009E16A7">
                <w:pPr>
                  <w:spacing w:before="240"/>
                </w:pPr>
                <w:r w:rsidRPr="00576892">
                  <w:t>Email</w:t>
                </w:r>
              </w:p>
            </w:tc>
          </w:sdtContent>
        </w:sdt>
        <w:tc>
          <w:tcPr>
            <w:tcW w:w="3989" w:type="pct"/>
            <w:gridSpan w:val="5"/>
            <w:tcBorders>
              <w:bottom w:val="single" w:sz="4" w:space="0" w:color="auto"/>
            </w:tcBorders>
            <w:vAlign w:val="bottom"/>
          </w:tcPr>
          <w:p w14:paraId="71B4DDC4" w14:textId="77777777" w:rsidR="009E16A7" w:rsidRPr="00C9238F" w:rsidRDefault="009E16A7" w:rsidP="009E16A7">
            <w:pPr>
              <w:spacing w:before="240"/>
            </w:pPr>
          </w:p>
        </w:tc>
      </w:tr>
      <w:tr w:rsidR="009E16A7" w:rsidRPr="00C9238F" w14:paraId="2E2FB74B" w14:textId="77777777" w:rsidTr="00576892">
        <w:trPr>
          <w:trHeight w:val="54"/>
        </w:trPr>
        <w:tc>
          <w:tcPr>
            <w:tcW w:w="5000" w:type="pct"/>
            <w:gridSpan w:val="9"/>
            <w:shd w:val="clear" w:color="auto" w:fill="auto"/>
            <w:vAlign w:val="bottom"/>
          </w:tcPr>
          <w:p w14:paraId="734160E9" w14:textId="77777777" w:rsidR="009E16A7" w:rsidRPr="00C9238F" w:rsidRDefault="009E16A7" w:rsidP="009E16A7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E16A7" w:rsidRPr="00C9238F" w14:paraId="702FC8D8" w14:textId="77777777" w:rsidTr="00576892">
        <w:sdt>
          <w:sdtPr>
            <w:id w:val="71858239"/>
            <w:placeholder>
              <w:docPart w:val="1E3DFBC9006644E1BC71E4E3C3F4E9A0"/>
            </w:placeholder>
            <w:temporary/>
            <w:showingPlcHdr/>
            <w15:appearance w15:val="hidden"/>
          </w:sdtPr>
          <w:sdtContent>
            <w:tc>
              <w:tcPr>
                <w:tcW w:w="2356" w:type="pct"/>
                <w:gridSpan w:val="8"/>
                <w:vAlign w:val="bottom"/>
              </w:tcPr>
              <w:p w14:paraId="77977A68" w14:textId="77777777" w:rsidR="009E16A7" w:rsidRDefault="009E16A7" w:rsidP="009E16A7">
                <w:pPr>
                  <w:spacing w:before="240"/>
                </w:pPr>
                <w:r w:rsidRPr="00576892">
                  <w:t>Enclosed is my tax-deductible gift of</w:t>
                </w:r>
              </w:p>
            </w:tc>
          </w:sdtContent>
        </w:sdt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93FD089" w14:textId="77777777" w:rsidR="009E16A7" w:rsidRDefault="009E16A7" w:rsidP="009E16A7">
            <w:pPr>
              <w:spacing w:before="240"/>
            </w:pPr>
            <w:r>
              <w:t>$</w:t>
            </w:r>
          </w:p>
        </w:tc>
      </w:tr>
      <w:tr w:rsidR="009E16A7" w:rsidRPr="00C9238F" w14:paraId="4A9C67FD" w14:textId="77777777" w:rsidTr="00576892">
        <w:trPr>
          <w:trHeight w:val="576"/>
        </w:trPr>
        <w:sdt>
          <w:sdtPr>
            <w:id w:val="-1529327273"/>
            <w:placeholder>
              <w:docPart w:val="D0CE29BECFE34E06BB20BFAEC9D7221F"/>
            </w:placeholder>
            <w:temporary/>
            <w:showingPlcHdr/>
            <w15:appearance w15:val="hidden"/>
          </w:sdtPr>
          <w:sdtContent>
            <w:tc>
              <w:tcPr>
                <w:tcW w:w="5000" w:type="pct"/>
                <w:gridSpan w:val="9"/>
                <w:vAlign w:val="bottom"/>
              </w:tcPr>
              <w:p w14:paraId="743905B2" w14:textId="77777777" w:rsidR="009E16A7" w:rsidRPr="00C9238F" w:rsidRDefault="009E16A7" w:rsidP="009E16A7">
                <w:r w:rsidRPr="00576892">
                  <w:t>I would like my donation applied toward:</w:t>
                </w:r>
              </w:p>
            </w:tc>
          </w:sdtContent>
        </w:sdt>
      </w:tr>
      <w:tr w:rsidR="009E16A7" w:rsidRPr="00C9238F" w14:paraId="5EC60FC4" w14:textId="77777777" w:rsidTr="00576892">
        <w:tc>
          <w:tcPr>
            <w:tcW w:w="783" w:type="pct"/>
            <w:gridSpan w:val="3"/>
            <w:vAlign w:val="bottom"/>
          </w:tcPr>
          <w:p w14:paraId="6D4E2528" w14:textId="77777777" w:rsidR="009E16A7" w:rsidRPr="00C9238F" w:rsidRDefault="009E16A7" w:rsidP="009E16A7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6"/>
            <w:tcBorders>
              <w:bottom w:val="single" w:sz="4" w:space="0" w:color="auto"/>
            </w:tcBorders>
            <w:vAlign w:val="bottom"/>
          </w:tcPr>
          <w:p w14:paraId="69F45DF9" w14:textId="4F04D9DE" w:rsidR="009E16A7" w:rsidRPr="00C9238F" w:rsidRDefault="009E16A7" w:rsidP="009E16A7">
            <w:pPr>
              <w:spacing w:before="120"/>
            </w:pPr>
            <w:r>
              <w:t>Website promotion - $25</w:t>
            </w:r>
          </w:p>
        </w:tc>
      </w:tr>
      <w:tr w:rsidR="009E16A7" w:rsidRPr="00C9238F" w14:paraId="53096936" w14:textId="77777777" w:rsidTr="00576892">
        <w:tc>
          <w:tcPr>
            <w:tcW w:w="783" w:type="pct"/>
            <w:gridSpan w:val="3"/>
            <w:vAlign w:val="bottom"/>
          </w:tcPr>
          <w:p w14:paraId="6F57CB23" w14:textId="77777777" w:rsidR="009E16A7" w:rsidRPr="00C9238F" w:rsidRDefault="009E16A7" w:rsidP="009E16A7">
            <w:pPr>
              <w:spacing w:before="120"/>
              <w:ind w:left="698"/>
              <w:rPr>
                <w:sz w:val="36"/>
              </w:rPr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618DE00" w14:textId="73D6834C" w:rsidR="009E16A7" w:rsidRPr="00C9238F" w:rsidRDefault="009E16A7" w:rsidP="009E16A7">
            <w:pPr>
              <w:spacing w:before="120"/>
            </w:pPr>
            <w:r>
              <w:t>Website promotion &amp; Donor board placement -$75</w:t>
            </w:r>
          </w:p>
        </w:tc>
      </w:tr>
      <w:tr w:rsidR="009E16A7" w:rsidRPr="00C9238F" w14:paraId="6F6B1590" w14:textId="77777777" w:rsidTr="00576892">
        <w:tc>
          <w:tcPr>
            <w:tcW w:w="783" w:type="pct"/>
            <w:gridSpan w:val="3"/>
            <w:vAlign w:val="bottom"/>
          </w:tcPr>
          <w:p w14:paraId="2B1613D6" w14:textId="77777777" w:rsidR="009E16A7" w:rsidRPr="00C9238F" w:rsidRDefault="009E16A7" w:rsidP="009E16A7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903BCB5" w14:textId="69F19BCA" w:rsidR="009E16A7" w:rsidRPr="00C9238F" w:rsidRDefault="009E16A7" w:rsidP="009E16A7">
            <w:pPr>
              <w:spacing w:before="120"/>
            </w:pPr>
            <w:r>
              <w:t>Website promotion, Donor Board Placement, Business name on paddles- $100</w:t>
            </w:r>
          </w:p>
        </w:tc>
      </w:tr>
      <w:tr w:rsidR="009E16A7" w:rsidRPr="00C9238F" w14:paraId="4B23003C" w14:textId="77777777" w:rsidTr="00576892">
        <w:tc>
          <w:tcPr>
            <w:tcW w:w="1356" w:type="pct"/>
            <w:gridSpan w:val="6"/>
            <w:vAlign w:val="bottom"/>
          </w:tcPr>
          <w:p w14:paraId="18FDE972" w14:textId="77777777" w:rsidR="009E16A7" w:rsidRPr="00C9238F" w:rsidRDefault="009E16A7" w:rsidP="009E16A7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44" w:type="pct"/>
            <w:gridSpan w:val="3"/>
            <w:vAlign w:val="bottom"/>
          </w:tcPr>
          <w:p w14:paraId="5FF167AB" w14:textId="77777777" w:rsidR="009E16A7" w:rsidRPr="00C9238F" w:rsidRDefault="009E16A7" w:rsidP="009E16A7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E16A7" w:rsidRPr="00C9238F" w14:paraId="04EC803A" w14:textId="77777777" w:rsidTr="00576892">
        <w:sdt>
          <w:sdtPr>
            <w:id w:val="-134880091"/>
            <w:placeholder>
              <w:docPart w:val="924DEEB52C4642C3816D4EA5823F129B"/>
            </w:placeholder>
            <w:temporary/>
            <w:showingPlcHdr/>
            <w15:appearance w15:val="hidden"/>
          </w:sdtPr>
          <w:sdtContent>
            <w:tc>
              <w:tcPr>
                <w:tcW w:w="5000" w:type="pct"/>
                <w:gridSpan w:val="9"/>
                <w:vAlign w:val="bottom"/>
              </w:tcPr>
              <w:p w14:paraId="18CCD3F8" w14:textId="77777777" w:rsidR="009E16A7" w:rsidRDefault="009E16A7" w:rsidP="009E16A7">
                <w:pPr>
                  <w:spacing w:before="240"/>
                </w:pPr>
                <w:r w:rsidRPr="00576892">
                  <w:t>Please make checks, corporate matches, and other donations payable to:</w:t>
                </w:r>
              </w:p>
            </w:tc>
          </w:sdtContent>
        </w:sdt>
      </w:tr>
      <w:tr w:rsidR="009E16A7" w:rsidRPr="00C9238F" w14:paraId="1369B6C5" w14:textId="77777777" w:rsidTr="00576892">
        <w:tc>
          <w:tcPr>
            <w:tcW w:w="434" w:type="pct"/>
            <w:gridSpan w:val="2"/>
            <w:vAlign w:val="bottom"/>
          </w:tcPr>
          <w:p w14:paraId="7FFFEE35" w14:textId="77777777" w:rsidR="009E16A7" w:rsidRPr="00C9238F" w:rsidRDefault="009E16A7" w:rsidP="009E16A7">
            <w:pPr>
              <w:spacing w:before="120"/>
            </w:pPr>
          </w:p>
        </w:tc>
        <w:tc>
          <w:tcPr>
            <w:tcW w:w="4566" w:type="pct"/>
            <w:gridSpan w:val="7"/>
            <w:tcBorders>
              <w:bottom w:val="single" w:sz="4" w:space="0" w:color="auto"/>
            </w:tcBorders>
            <w:vAlign w:val="bottom"/>
          </w:tcPr>
          <w:p w14:paraId="18626FDA" w14:textId="71E97BB5" w:rsidR="009E16A7" w:rsidRPr="00C9238F" w:rsidRDefault="00F364F8" w:rsidP="00F364F8">
            <w:pPr>
              <w:spacing w:before="120"/>
              <w:jc w:val="center"/>
            </w:pPr>
            <w:r>
              <w:t>Crate Escape Rescue Inc.</w:t>
            </w:r>
          </w:p>
        </w:tc>
      </w:tr>
      <w:tr w:rsidR="009E16A7" w:rsidRPr="00C9238F" w14:paraId="2B1561C0" w14:textId="77777777" w:rsidTr="00576892">
        <w:tc>
          <w:tcPr>
            <w:tcW w:w="1603" w:type="pct"/>
            <w:gridSpan w:val="7"/>
            <w:vAlign w:val="bottom"/>
          </w:tcPr>
          <w:p w14:paraId="59955C5C" w14:textId="253BC8AA" w:rsidR="009E16A7" w:rsidRDefault="009E16A7" w:rsidP="009E16A7">
            <w:pPr>
              <w:spacing w:before="240"/>
            </w:pPr>
          </w:p>
        </w:tc>
        <w:tc>
          <w:tcPr>
            <w:tcW w:w="339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205297C" w14:textId="065C72AE" w:rsidR="009E16A7" w:rsidRDefault="00F364F8" w:rsidP="009E16A7">
            <w:pPr>
              <w:spacing w:before="240"/>
            </w:pPr>
            <w:r>
              <w:t>30 Angelo Blvd, Poughkeepsie, NY 12603</w:t>
            </w:r>
          </w:p>
        </w:tc>
      </w:tr>
      <w:tr w:rsidR="009E16A7" w:rsidRPr="00C9238F" w14:paraId="01602CB3" w14:textId="77777777" w:rsidTr="00576892">
        <w:tc>
          <w:tcPr>
            <w:tcW w:w="1299" w:type="pct"/>
            <w:gridSpan w:val="5"/>
            <w:vAlign w:val="bottom"/>
          </w:tcPr>
          <w:p w14:paraId="6E53C535" w14:textId="4E35168C" w:rsidR="009E16A7" w:rsidRPr="00C9238F" w:rsidRDefault="00F364F8" w:rsidP="009E16A7">
            <w:pPr>
              <w:spacing w:before="240"/>
            </w:pPr>
            <w:r>
              <w:t xml:space="preserve">                      Venmo </w:t>
            </w:r>
          </w:p>
        </w:tc>
        <w:tc>
          <w:tcPr>
            <w:tcW w:w="3701" w:type="pct"/>
            <w:gridSpan w:val="4"/>
            <w:tcBorders>
              <w:bottom w:val="single" w:sz="4" w:space="0" w:color="auto"/>
            </w:tcBorders>
            <w:vAlign w:val="bottom"/>
          </w:tcPr>
          <w:p w14:paraId="1EC186E1" w14:textId="4A2528CE" w:rsidR="009E16A7" w:rsidRPr="00C9238F" w:rsidRDefault="00F364F8" w:rsidP="009E16A7">
            <w:pPr>
              <w:spacing w:before="240"/>
            </w:pPr>
            <w:r>
              <w:t xml:space="preserve"> @Crate- Escape</w:t>
            </w:r>
          </w:p>
        </w:tc>
      </w:tr>
      <w:tr w:rsidR="009E16A7" w:rsidRPr="00C9238F" w14:paraId="269731DC" w14:textId="77777777" w:rsidTr="00576892">
        <w:tc>
          <w:tcPr>
            <w:tcW w:w="1011" w:type="pct"/>
            <w:gridSpan w:val="4"/>
            <w:vAlign w:val="bottom"/>
          </w:tcPr>
          <w:p w14:paraId="619F8307" w14:textId="4CA21639" w:rsidR="009E16A7" w:rsidRPr="00C9238F" w:rsidRDefault="00F364F8" w:rsidP="009E16A7">
            <w:r>
              <w:t xml:space="preserve">              </w:t>
            </w:r>
            <w:proofErr w:type="spellStart"/>
            <w:r>
              <w:t>Paypal</w:t>
            </w:r>
            <w:proofErr w:type="spellEnd"/>
          </w:p>
        </w:tc>
        <w:tc>
          <w:tcPr>
            <w:tcW w:w="3989" w:type="pct"/>
            <w:gridSpan w:val="5"/>
            <w:tcBorders>
              <w:bottom w:val="single" w:sz="4" w:space="0" w:color="auto"/>
            </w:tcBorders>
            <w:vAlign w:val="bottom"/>
          </w:tcPr>
          <w:p w14:paraId="3F727FA2" w14:textId="13BBA24D" w:rsidR="009E16A7" w:rsidRPr="00C9238F" w:rsidRDefault="00F364F8" w:rsidP="009E16A7">
            <w:pPr>
              <w:spacing w:before="240"/>
            </w:pPr>
            <w:r>
              <w:t>Crateescaperescue@gmail.com</w:t>
            </w:r>
          </w:p>
        </w:tc>
      </w:tr>
      <w:tr w:rsidR="009E16A7" w:rsidRPr="00C9238F" w14:paraId="49F445CC" w14:textId="77777777" w:rsidTr="00576892">
        <w:tc>
          <w:tcPr>
            <w:tcW w:w="342" w:type="pct"/>
            <w:vAlign w:val="bottom"/>
          </w:tcPr>
          <w:p w14:paraId="11608DC1" w14:textId="77777777" w:rsidR="009E16A7" w:rsidRPr="00C9238F" w:rsidRDefault="009E16A7" w:rsidP="009E16A7">
            <w:pPr>
              <w:spacing w:before="480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658" w:type="pct"/>
            <w:gridSpan w:val="8"/>
            <w:vAlign w:val="bottom"/>
          </w:tcPr>
          <w:p w14:paraId="402AEDDE" w14:textId="3AB06D19" w:rsidR="009E16A7" w:rsidRPr="00C9238F" w:rsidRDefault="00F364F8" w:rsidP="009E16A7">
            <w:r>
              <w:t>Please attach a picture of your logo with this application</w:t>
            </w:r>
          </w:p>
        </w:tc>
      </w:tr>
    </w:tbl>
    <w:p w14:paraId="3B268F62" w14:textId="77777777" w:rsidR="00C9238F" w:rsidRPr="00003212" w:rsidRDefault="00C9238F" w:rsidP="00AF6BFE">
      <w:pPr>
        <w:pStyle w:val="NoSpacing"/>
      </w:pPr>
    </w:p>
    <w:sectPr w:rsidR="00C9238F" w:rsidRPr="00003212" w:rsidSect="0057689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D1741B" w14:textId="77777777" w:rsidR="00FB0409" w:rsidRDefault="00FB0409" w:rsidP="00C9238F">
      <w:pPr>
        <w:spacing w:after="0" w:line="240" w:lineRule="auto"/>
      </w:pPr>
      <w:r>
        <w:separator/>
      </w:r>
    </w:p>
  </w:endnote>
  <w:endnote w:type="continuationSeparator" w:id="0">
    <w:p w14:paraId="743FDAED" w14:textId="77777777" w:rsidR="00FB0409" w:rsidRDefault="00FB0409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909287-4E67-4B40-89BD-4CBE25C57823}"/>
    <w:embedBold r:id="rId2" w:fontKey="{D0F41EC3-FB11-4B40-B063-DC736B827294}"/>
    <w:embedBoldItalic r:id="rId3" w:fontKey="{13685DDE-E71B-4FDF-B043-458CA234D38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E7C3F26A-3591-42DD-A51E-6357816253E9}"/>
    <w:embedBold r:id="rId5" w:fontKey="{4C3E2978-D167-40CA-93BE-2DA44CE9A8BF}"/>
    <w:embedItalic r:id="rId6" w:fontKey="{0C62E4C6-C149-4EBF-8F2C-3F37F468BD19}"/>
    <w:embedBoldItalic r:id="rId7" w:fontKey="{F4DF2C50-08FE-4E3A-B0BD-8D7955E67CB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16AD8CFB-8852-4D7E-90A4-4ED34534979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03345CA9-1753-4E0A-9FF0-8D063729C2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27DC0" w14:textId="77777777" w:rsidR="00F364F8" w:rsidRDefault="00F364F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6531AD1A" w14:textId="77777777" w:rsidTr="00C4167A">
      <w:tc>
        <w:tcPr>
          <w:tcW w:w="4675" w:type="dxa"/>
          <w:vAlign w:val="center"/>
        </w:tcPr>
        <w:p w14:paraId="25AB076F" w14:textId="2A496BA8" w:rsidR="00003212" w:rsidRPr="00003212" w:rsidRDefault="00F364F8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Crate Escape’s Sponsorship Application</w:t>
          </w:r>
        </w:p>
      </w:tc>
      <w:tc>
        <w:tcPr>
          <w:tcW w:w="4675" w:type="dxa"/>
          <w:vAlign w:val="center"/>
        </w:tcPr>
        <w:p w14:paraId="2D49042B" w14:textId="10DA9A89" w:rsidR="00003212" w:rsidRPr="00003212" w:rsidRDefault="00F364F8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2D672AC6" wp14:editId="3EB69E25">
                <wp:extent cx="657225" cy="656523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6777" cy="6660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DCAA339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F25AB" w14:textId="77777777" w:rsidR="00F364F8" w:rsidRDefault="00F364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A88410" w14:textId="77777777" w:rsidR="00FB0409" w:rsidRDefault="00FB0409" w:rsidP="00C9238F">
      <w:pPr>
        <w:spacing w:after="0" w:line="240" w:lineRule="auto"/>
      </w:pPr>
      <w:r>
        <w:separator/>
      </w:r>
    </w:p>
  </w:footnote>
  <w:footnote w:type="continuationSeparator" w:id="0">
    <w:p w14:paraId="1179299E" w14:textId="77777777" w:rsidR="00FB0409" w:rsidRDefault="00FB0409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1CCC3" w14:textId="77777777" w:rsidR="00F364F8" w:rsidRDefault="00F364F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56"/>
      <w:gridCol w:w="8000"/>
    </w:tblGrid>
    <w:tr w:rsidR="009E16A7" w:rsidRPr="00576892" w14:paraId="6F615F84" w14:textId="018A9975" w:rsidTr="009E16A7">
      <w:trPr>
        <w:trHeight w:val="990"/>
      </w:trPr>
      <w:tc>
        <w:tcPr>
          <w:tcW w:w="1350" w:type="dxa"/>
          <w:shd w:val="clear" w:color="auto" w:fill="429EDE" w:themeFill="accent1" w:themeFillTint="99"/>
          <w:vAlign w:val="center"/>
        </w:tcPr>
        <w:p w14:paraId="0F011C48" w14:textId="1531185F" w:rsidR="00576892" w:rsidRPr="00576892" w:rsidRDefault="009E16A7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780A033" wp14:editId="07DF8CDC">
                <wp:extent cx="718704" cy="719164"/>
                <wp:effectExtent l="0" t="0" r="5715" b="508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1684" cy="7721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429EDE" w:themeFill="accent1" w:themeFillTint="99"/>
          <w:vAlign w:val="center"/>
        </w:tcPr>
        <w:p w14:paraId="38A6BB04" w14:textId="516AE5D6" w:rsidR="00576892" w:rsidRPr="009E16A7" w:rsidRDefault="009E16A7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i/>
              <w:iCs/>
              <w:noProof/>
              <w:color w:val="429EDE" w:themeColor="accent1" w:themeTint="99"/>
              <w:sz w:val="44"/>
              <w:szCs w:val="24"/>
            </w:rPr>
          </w:pPr>
          <w:r w:rsidRPr="009E16A7">
            <w:rPr>
              <w:rFonts w:ascii="Corbel" w:eastAsia="Calibri" w:hAnsi="Corbel" w:cs="Times New Roman"/>
              <w:b/>
              <w:i/>
              <w:iCs/>
              <w:noProof/>
              <w:color w:val="FFFFFF" w:themeColor="background1"/>
              <w:sz w:val="44"/>
              <w:szCs w:val="24"/>
            </w:rPr>
            <w:t xml:space="preserve">Sponsorship </w:t>
          </w:r>
          <w:r w:rsidR="00F364F8">
            <w:rPr>
              <w:rFonts w:ascii="Corbel" w:eastAsia="Calibri" w:hAnsi="Corbel" w:cs="Times New Roman"/>
              <w:b/>
              <w:i/>
              <w:iCs/>
              <w:noProof/>
              <w:color w:val="FFFFFF" w:themeColor="background1"/>
              <w:sz w:val="44"/>
              <w:szCs w:val="24"/>
            </w:rPr>
            <w:t>Application</w:t>
          </w:r>
        </w:p>
      </w:tc>
    </w:tr>
  </w:tbl>
  <w:p w14:paraId="059A4DB5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1FC09" w14:textId="77777777" w:rsidR="00F364F8" w:rsidRDefault="00F364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904872955">
    <w:abstractNumId w:val="11"/>
  </w:num>
  <w:num w:numId="2" w16cid:durableId="12151667">
    <w:abstractNumId w:val="7"/>
  </w:num>
  <w:num w:numId="3" w16cid:durableId="2007048584">
    <w:abstractNumId w:val="15"/>
  </w:num>
  <w:num w:numId="4" w16cid:durableId="2048405650">
    <w:abstractNumId w:val="12"/>
  </w:num>
  <w:num w:numId="5" w16cid:durableId="971325917">
    <w:abstractNumId w:val="13"/>
  </w:num>
  <w:num w:numId="6" w16cid:durableId="340015088">
    <w:abstractNumId w:val="19"/>
  </w:num>
  <w:num w:numId="7" w16cid:durableId="815759035">
    <w:abstractNumId w:val="6"/>
  </w:num>
  <w:num w:numId="8" w16cid:durableId="1547647013">
    <w:abstractNumId w:val="10"/>
  </w:num>
  <w:num w:numId="9" w16cid:durableId="224462678">
    <w:abstractNumId w:val="17"/>
  </w:num>
  <w:num w:numId="10" w16cid:durableId="1074817214">
    <w:abstractNumId w:val="1"/>
  </w:num>
  <w:num w:numId="11" w16cid:durableId="1587418805">
    <w:abstractNumId w:val="5"/>
  </w:num>
  <w:num w:numId="12" w16cid:durableId="1711224197">
    <w:abstractNumId w:val="0"/>
  </w:num>
  <w:num w:numId="13" w16cid:durableId="662316170">
    <w:abstractNumId w:val="2"/>
  </w:num>
  <w:num w:numId="14" w16cid:durableId="2029678205">
    <w:abstractNumId w:val="9"/>
  </w:num>
  <w:num w:numId="15" w16cid:durableId="1707292113">
    <w:abstractNumId w:val="8"/>
  </w:num>
  <w:num w:numId="16" w16cid:durableId="1289360133">
    <w:abstractNumId w:val="16"/>
  </w:num>
  <w:num w:numId="17" w16cid:durableId="1804927864">
    <w:abstractNumId w:val="3"/>
  </w:num>
  <w:num w:numId="18" w16cid:durableId="2015916297">
    <w:abstractNumId w:val="21"/>
  </w:num>
  <w:num w:numId="19" w16cid:durableId="596331933">
    <w:abstractNumId w:val="18"/>
  </w:num>
  <w:num w:numId="20" w16cid:durableId="358314123">
    <w:abstractNumId w:val="14"/>
  </w:num>
  <w:num w:numId="21" w16cid:durableId="1447196644">
    <w:abstractNumId w:val="20"/>
  </w:num>
  <w:num w:numId="22" w16cid:durableId="35292041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6A7"/>
    <w:rsid w:val="00003212"/>
    <w:rsid w:val="00052382"/>
    <w:rsid w:val="0006568A"/>
    <w:rsid w:val="00065A07"/>
    <w:rsid w:val="00076F0F"/>
    <w:rsid w:val="00084253"/>
    <w:rsid w:val="000D1F49"/>
    <w:rsid w:val="001727CA"/>
    <w:rsid w:val="002C56E6"/>
    <w:rsid w:val="002D3238"/>
    <w:rsid w:val="00361E11"/>
    <w:rsid w:val="003F0847"/>
    <w:rsid w:val="0040090B"/>
    <w:rsid w:val="0046302A"/>
    <w:rsid w:val="00487D2D"/>
    <w:rsid w:val="004D5D62"/>
    <w:rsid w:val="004E5717"/>
    <w:rsid w:val="005112D0"/>
    <w:rsid w:val="00576892"/>
    <w:rsid w:val="00577E06"/>
    <w:rsid w:val="005A3BF7"/>
    <w:rsid w:val="005F2035"/>
    <w:rsid w:val="005F7990"/>
    <w:rsid w:val="0063739C"/>
    <w:rsid w:val="00770F25"/>
    <w:rsid w:val="007A35A8"/>
    <w:rsid w:val="007B0A85"/>
    <w:rsid w:val="007C6A52"/>
    <w:rsid w:val="0082043E"/>
    <w:rsid w:val="00897670"/>
    <w:rsid w:val="008B0E32"/>
    <w:rsid w:val="008E203A"/>
    <w:rsid w:val="0091229C"/>
    <w:rsid w:val="00920221"/>
    <w:rsid w:val="00940E73"/>
    <w:rsid w:val="0098597D"/>
    <w:rsid w:val="009E16A7"/>
    <w:rsid w:val="009F619A"/>
    <w:rsid w:val="009F6DDE"/>
    <w:rsid w:val="00A1613A"/>
    <w:rsid w:val="00A370A8"/>
    <w:rsid w:val="00AF6BFE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F00606"/>
    <w:rsid w:val="00F01256"/>
    <w:rsid w:val="00F364F8"/>
    <w:rsid w:val="00FB0409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4E30D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ather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EE9181F56C241F3A6E04D574A16B5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C68125-5B18-4A16-BFDE-7B11601A9CF7}"/>
      </w:docPartPr>
      <w:docPartBody>
        <w:p w:rsidR="00000000" w:rsidRDefault="00000000">
          <w:pPr>
            <w:pStyle w:val="0EE9181F56C241F3A6E04D574A16B5A3"/>
          </w:pPr>
          <w:r w:rsidRPr="00576892">
            <w:t>First Name</w:t>
          </w:r>
        </w:p>
      </w:docPartBody>
    </w:docPart>
    <w:docPart>
      <w:docPartPr>
        <w:name w:val="F72CF88DD4564AFFB954AA12F6644C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6A09E1-B08D-471F-9079-026B0A690440}"/>
      </w:docPartPr>
      <w:docPartBody>
        <w:p w:rsidR="00000000" w:rsidRDefault="00000000">
          <w:pPr>
            <w:pStyle w:val="F72CF88DD4564AFFB954AA12F6644C01"/>
          </w:pPr>
          <w:r w:rsidRPr="00576892">
            <w:t>Last Name</w:t>
          </w:r>
        </w:p>
      </w:docPartBody>
    </w:docPart>
    <w:docPart>
      <w:docPartPr>
        <w:name w:val="AB4BDB1D366041459FD041D8DB35B2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FD6131-E80B-4AC4-B796-23B2EF2A6306}"/>
      </w:docPartPr>
      <w:docPartBody>
        <w:p w:rsidR="00000000" w:rsidRDefault="00D62FA4" w:rsidP="00D62FA4">
          <w:pPr>
            <w:pStyle w:val="AB4BDB1D366041459FD041D8DB35B2D7"/>
          </w:pPr>
          <w:r w:rsidRPr="00576892">
            <w:t>Email</w:t>
          </w:r>
        </w:p>
      </w:docPartBody>
    </w:docPart>
    <w:docPart>
      <w:docPartPr>
        <w:name w:val="1E3DFBC9006644E1BC71E4E3C3F4E9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42A086-4244-444F-94C6-D7830CDA8740}"/>
      </w:docPartPr>
      <w:docPartBody>
        <w:p w:rsidR="00000000" w:rsidRDefault="00D62FA4" w:rsidP="00D62FA4">
          <w:pPr>
            <w:pStyle w:val="1E3DFBC9006644E1BC71E4E3C3F4E9A0"/>
          </w:pPr>
          <w:r w:rsidRPr="00576892">
            <w:t>Enclosed is my tax-deductible gift of</w:t>
          </w:r>
        </w:p>
      </w:docPartBody>
    </w:docPart>
    <w:docPart>
      <w:docPartPr>
        <w:name w:val="D0CE29BECFE34E06BB20BFAEC9D72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B7CC01-1455-460A-A7B6-48B0FC0D6A26}"/>
      </w:docPartPr>
      <w:docPartBody>
        <w:p w:rsidR="00000000" w:rsidRDefault="00D62FA4" w:rsidP="00D62FA4">
          <w:pPr>
            <w:pStyle w:val="D0CE29BECFE34E06BB20BFAEC9D7221F"/>
          </w:pPr>
          <w:r w:rsidRPr="00576892">
            <w:t>I would like my donation applied toward:</w:t>
          </w:r>
        </w:p>
      </w:docPartBody>
    </w:docPart>
    <w:docPart>
      <w:docPartPr>
        <w:name w:val="924DEEB52C4642C3816D4EA5823F12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E1C655-A407-4671-9463-DE9BF17460FB}"/>
      </w:docPartPr>
      <w:docPartBody>
        <w:p w:rsidR="00000000" w:rsidRDefault="00D62FA4" w:rsidP="00D62FA4">
          <w:pPr>
            <w:pStyle w:val="924DEEB52C4642C3816D4EA5823F129B"/>
          </w:pPr>
          <w:r w:rsidRPr="00576892">
            <w:t>Please make checks, corporate matches, and other donations payable to: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FA4"/>
    <w:rsid w:val="00BE3E89"/>
    <w:rsid w:val="00D6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EE9181F56C241F3A6E04D574A16B5A3">
    <w:name w:val="0EE9181F56C241F3A6E04D574A16B5A3"/>
  </w:style>
  <w:style w:type="paragraph" w:customStyle="1" w:styleId="F72CF88DD4564AFFB954AA12F6644C01">
    <w:name w:val="F72CF88DD4564AFFB954AA12F6644C01"/>
  </w:style>
  <w:style w:type="paragraph" w:customStyle="1" w:styleId="439970B2A4854881952445295E60FEA9">
    <w:name w:val="439970B2A4854881952445295E60FEA9"/>
  </w:style>
  <w:style w:type="paragraph" w:customStyle="1" w:styleId="3E81531E9F6444B8B83C3E1717531F9C">
    <w:name w:val="3E81531E9F6444B8B83C3E1717531F9C"/>
  </w:style>
  <w:style w:type="paragraph" w:customStyle="1" w:styleId="A6E639EB85A3471C8BDF128C82AA2699">
    <w:name w:val="A6E639EB85A3471C8BDF128C82AA2699"/>
  </w:style>
  <w:style w:type="paragraph" w:customStyle="1" w:styleId="69689CEB57E044C388F07B73842A2F26">
    <w:name w:val="69689CEB57E044C388F07B73842A2F26"/>
  </w:style>
  <w:style w:type="paragraph" w:customStyle="1" w:styleId="682BC6F2B5344786B5A9E14AA6877675">
    <w:name w:val="682BC6F2B5344786B5A9E14AA6877675"/>
  </w:style>
  <w:style w:type="paragraph" w:customStyle="1" w:styleId="8E68F4980C1F46B5A16EBA15437BED07">
    <w:name w:val="8E68F4980C1F46B5A16EBA15437BED07"/>
  </w:style>
  <w:style w:type="paragraph" w:customStyle="1" w:styleId="0B5B127F459944EC98A11991005DD42E">
    <w:name w:val="0B5B127F459944EC98A11991005DD42E"/>
  </w:style>
  <w:style w:type="paragraph" w:customStyle="1" w:styleId="9A3CA6849B1E4B0686713A30C6C47B77">
    <w:name w:val="9A3CA6849B1E4B0686713A30C6C47B77"/>
  </w:style>
  <w:style w:type="paragraph" w:customStyle="1" w:styleId="CC3CCCD507644DE6806E9122B4E996CD">
    <w:name w:val="CC3CCCD507644DE6806E9122B4E996CD"/>
  </w:style>
  <w:style w:type="character" w:styleId="PlaceholderText">
    <w:name w:val="Placeholder Text"/>
    <w:basedOn w:val="DefaultParagraphFont"/>
    <w:uiPriority w:val="99"/>
    <w:semiHidden/>
    <w:rsid w:val="00D62FA4"/>
    <w:rPr>
      <w:color w:val="808080"/>
    </w:rPr>
  </w:style>
  <w:style w:type="paragraph" w:customStyle="1" w:styleId="EBF740F5443B497F9DD3FAB260470119">
    <w:name w:val="EBF740F5443B497F9DD3FAB260470119"/>
  </w:style>
  <w:style w:type="paragraph" w:customStyle="1" w:styleId="49E8B60089F240B4955700A0AAEDD70A">
    <w:name w:val="49E8B60089F240B4955700A0AAEDD70A"/>
  </w:style>
  <w:style w:type="paragraph" w:customStyle="1" w:styleId="0C6479B3DDC0482E8FE5279AEA3D2BE4">
    <w:name w:val="0C6479B3DDC0482E8FE5279AEA3D2BE4"/>
  </w:style>
  <w:style w:type="paragraph" w:customStyle="1" w:styleId="AB4BDB1D366041459FD041D8DB35B2D7">
    <w:name w:val="AB4BDB1D366041459FD041D8DB35B2D7"/>
    <w:rsid w:val="00D62FA4"/>
  </w:style>
  <w:style w:type="paragraph" w:customStyle="1" w:styleId="1E3DFBC9006644E1BC71E4E3C3F4E9A0">
    <w:name w:val="1E3DFBC9006644E1BC71E4E3C3F4E9A0"/>
    <w:rsid w:val="00D62FA4"/>
  </w:style>
  <w:style w:type="paragraph" w:customStyle="1" w:styleId="D0CE29BECFE34E06BB20BFAEC9D7221F">
    <w:name w:val="D0CE29BECFE34E06BB20BFAEC9D7221F"/>
    <w:rsid w:val="00D62FA4"/>
  </w:style>
  <w:style w:type="paragraph" w:customStyle="1" w:styleId="924DEEB52C4642C3816D4EA5823F129B">
    <w:name w:val="924DEEB52C4642C3816D4EA5823F129B"/>
    <w:rsid w:val="00D62FA4"/>
  </w:style>
  <w:style w:type="paragraph" w:customStyle="1" w:styleId="D3555BA39D154120ADBA1B5F9E6337FE">
    <w:name w:val="D3555BA39D154120ADBA1B5F9E6337FE"/>
    <w:rsid w:val="00D62FA4"/>
  </w:style>
  <w:style w:type="paragraph" w:customStyle="1" w:styleId="4FD96C5E61524CABA3696CDB13501DE0">
    <w:name w:val="4FD96C5E61524CABA3696CDB13501DE0"/>
    <w:rsid w:val="00D62FA4"/>
  </w:style>
  <w:style w:type="paragraph" w:customStyle="1" w:styleId="56B27964D24D45789361B9A791DBAF74">
    <w:name w:val="56B27964D24D45789361B9A791DBAF74"/>
    <w:rsid w:val="00D62FA4"/>
  </w:style>
  <w:style w:type="paragraph" w:customStyle="1" w:styleId="E048A81D487447C49ED3D7C679A554F8">
    <w:name w:val="E048A81D487447C49ED3D7C679A554F8"/>
    <w:rsid w:val="00D62FA4"/>
  </w:style>
  <w:style w:type="paragraph" w:customStyle="1" w:styleId="43254C3806234AE39AB80E28E958E2EC">
    <w:name w:val="43254C3806234AE39AB80E28E958E2EC"/>
    <w:rsid w:val="00D62FA4"/>
  </w:style>
  <w:style w:type="paragraph" w:customStyle="1" w:styleId="92506529F0E2402E80BA7A98EBD52782">
    <w:name w:val="92506529F0E2402E80BA7A98EBD52782"/>
    <w:rsid w:val="00D62FA4"/>
  </w:style>
  <w:style w:type="paragraph" w:customStyle="1" w:styleId="F7CF648C1BA24F14B433CECBCC26D002">
    <w:name w:val="F7CF648C1BA24F14B433CECBCC26D002"/>
    <w:rsid w:val="00D62FA4"/>
  </w:style>
  <w:style w:type="paragraph" w:customStyle="1" w:styleId="E2A68BC77E734091B95F3A8F0213AD88">
    <w:name w:val="E2A68BC77E734091B95F3A8F0213AD88"/>
    <w:rsid w:val="00D62FA4"/>
  </w:style>
  <w:style w:type="paragraph" w:customStyle="1" w:styleId="7DF370A8334A40888774D8111E4C736B">
    <w:name w:val="7DF370A8334A40888774D8111E4C736B"/>
    <w:rsid w:val="00D62FA4"/>
  </w:style>
  <w:style w:type="paragraph" w:customStyle="1" w:styleId="7AC81274AE2947CE9D0055F39D8A5333">
    <w:name w:val="7AC81274AE2947CE9D0055F39D8A5333"/>
    <w:rsid w:val="00D62FA4"/>
  </w:style>
  <w:style w:type="paragraph" w:customStyle="1" w:styleId="05626A2FCAF842CD83A22B4A8ED63B4F">
    <w:name w:val="05626A2FCAF842CD83A22B4A8ED63B4F"/>
    <w:rsid w:val="00D62FA4"/>
  </w:style>
  <w:style w:type="paragraph" w:customStyle="1" w:styleId="3727D68633194B7EB9AE7948F7376B3B">
    <w:name w:val="3727D68633194B7EB9AE7948F7376B3B"/>
    <w:rsid w:val="00D62FA4"/>
  </w:style>
  <w:style w:type="paragraph" w:customStyle="1" w:styleId="D59E9D25EE50415899A2A965FD93980F">
    <w:name w:val="D59E9D25EE50415899A2A965FD93980F"/>
    <w:rsid w:val="00D62FA4"/>
  </w:style>
  <w:style w:type="paragraph" w:customStyle="1" w:styleId="913D061BE3B74D149339500BC222A965">
    <w:name w:val="913D061BE3B74D149339500BC222A965"/>
    <w:rsid w:val="00D62FA4"/>
  </w:style>
  <w:style w:type="paragraph" w:customStyle="1" w:styleId="64D35737BFA54FCCBE7EB3EA174531D1">
    <w:name w:val="64D35737BFA54FCCBE7EB3EA174531D1"/>
    <w:rsid w:val="00D62FA4"/>
  </w:style>
  <w:style w:type="paragraph" w:customStyle="1" w:styleId="B4CD064DE90E4FD39D1E8E0850C10329">
    <w:name w:val="B4CD064DE90E4FD39D1E8E0850C10329"/>
    <w:rsid w:val="00D62FA4"/>
  </w:style>
  <w:style w:type="paragraph" w:customStyle="1" w:styleId="944B0842281E4194A0BB0405AE4F5BB0">
    <w:name w:val="944B0842281E4194A0BB0405AE4F5BB0"/>
    <w:rsid w:val="00D62FA4"/>
  </w:style>
  <w:style w:type="paragraph" w:customStyle="1" w:styleId="F67453300FE349AEAAFB604C4E053A9C">
    <w:name w:val="F67453300FE349AEAAFB604C4E053A9C"/>
    <w:rsid w:val="00D62FA4"/>
  </w:style>
  <w:style w:type="paragraph" w:customStyle="1" w:styleId="E51AF1DB7A884E6F8AC78C5E1BF3981D">
    <w:name w:val="E51AF1DB7A884E6F8AC78C5E1BF3981D"/>
    <w:rsid w:val="00D62FA4"/>
  </w:style>
  <w:style w:type="paragraph" w:customStyle="1" w:styleId="E7119F2FD1224DBBA33DB2902283604D">
    <w:name w:val="E7119F2FD1224DBBA33DB2902283604D"/>
    <w:rsid w:val="00D62FA4"/>
  </w:style>
  <w:style w:type="paragraph" w:customStyle="1" w:styleId="1939A937C6F543C096BE9B033FBC723E">
    <w:name w:val="1939A937C6F543C096BE9B033FBC723E"/>
    <w:rsid w:val="00D62FA4"/>
  </w:style>
  <w:style w:type="paragraph" w:customStyle="1" w:styleId="B247F3C06FF94F428927836190BD01AB">
    <w:name w:val="B247F3C06FF94F428927836190BD01AB"/>
    <w:rsid w:val="00D62FA4"/>
  </w:style>
  <w:style w:type="paragraph" w:customStyle="1" w:styleId="C4603D36297E4F5789061F9D7786A574">
    <w:name w:val="C4603D36297E4F5789061F9D7786A574"/>
    <w:rsid w:val="00D62FA4"/>
  </w:style>
  <w:style w:type="paragraph" w:customStyle="1" w:styleId="EC4FBC55E01349819B5672D0076E0978">
    <w:name w:val="EC4FBC55E01349819B5672D0076E0978"/>
    <w:rsid w:val="00D62FA4"/>
  </w:style>
  <w:style w:type="paragraph" w:customStyle="1" w:styleId="3D9475D9BE5A41D8B1F3334A06499C74">
    <w:name w:val="3D9475D9BE5A41D8B1F3334A06499C74"/>
    <w:rsid w:val="00D62FA4"/>
  </w:style>
  <w:style w:type="paragraph" w:customStyle="1" w:styleId="43DE9F7043D54630BA3ED1B25E9B27B0">
    <w:name w:val="43DE9F7043D54630BA3ED1B25E9B27B0"/>
    <w:rsid w:val="00D62FA4"/>
  </w:style>
  <w:style w:type="paragraph" w:customStyle="1" w:styleId="3286DB1FD13F46B1B6943A794D4EEB06">
    <w:name w:val="3286DB1FD13F46B1B6943A794D4EEB06"/>
    <w:rsid w:val="00D62F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1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2023-02-24T01:37:00Z</dcterms:created>
  <dcterms:modified xsi:type="dcterms:W3CDTF">2023-02-24T01:54:00Z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